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ulukkoRuudukko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4"/>
        <w:gridCol w:w="11644"/>
      </w:tblGrid>
      <w:tr w:rsidR="002A4ED5" w:rsidRPr="00536ABF" w14:paraId="20CE26F9" w14:textId="77777777" w:rsidTr="00536ABF">
        <w:tc>
          <w:tcPr>
            <w:tcW w:w="1219" w:type="pct"/>
            <w:vAlign w:val="bottom"/>
          </w:tcPr>
          <w:p w14:paraId="4DB0518E" w14:textId="38580D70" w:rsidR="002A4ED5" w:rsidRPr="00536ABF" w:rsidRDefault="00E22E05" w:rsidP="002A4ED5">
            <w:r>
              <w:t>Seura</w:t>
            </w:r>
          </w:p>
        </w:tc>
        <w:tc>
          <w:tcPr>
            <w:tcW w:w="3781" w:type="pct"/>
            <w:tcBorders>
              <w:bottom w:val="single" w:sz="4" w:space="0" w:color="auto"/>
            </w:tcBorders>
            <w:vAlign w:val="bottom"/>
          </w:tcPr>
          <w:p w14:paraId="003588CF" w14:textId="0C5D7D81" w:rsidR="002A4ED5" w:rsidRPr="00536ABF" w:rsidRDefault="002A4ED5" w:rsidP="002A4ED5">
            <w:bookmarkStart w:id="0" w:name="_GoBack"/>
            <w:bookmarkEnd w:id="0"/>
          </w:p>
        </w:tc>
      </w:tr>
      <w:tr w:rsidR="002A4ED5" w:rsidRPr="00536ABF" w14:paraId="25843F2F" w14:textId="77777777" w:rsidTr="00536ABF">
        <w:tc>
          <w:tcPr>
            <w:tcW w:w="1219" w:type="pct"/>
            <w:vAlign w:val="bottom"/>
          </w:tcPr>
          <w:p w14:paraId="1FB9D3A9" w14:textId="7F453D0A" w:rsidR="002A4ED5" w:rsidRPr="00536ABF" w:rsidRDefault="00E22E05" w:rsidP="002A4ED5">
            <w:r>
              <w:t xml:space="preserve">Seuran </w:t>
            </w:r>
            <w:r w:rsidR="00B63E0F">
              <w:t>yhteyshenkilö</w:t>
            </w:r>
          </w:p>
        </w:tc>
        <w:tc>
          <w:tcPr>
            <w:tcW w:w="3781" w:type="pct"/>
            <w:tcBorders>
              <w:bottom w:val="single" w:sz="4" w:space="0" w:color="auto"/>
            </w:tcBorders>
            <w:vAlign w:val="bottom"/>
          </w:tcPr>
          <w:p w14:paraId="36F9BAE9" w14:textId="77777777" w:rsidR="002A4ED5" w:rsidRPr="00536ABF" w:rsidRDefault="002A4ED5" w:rsidP="002A4ED5"/>
        </w:tc>
      </w:tr>
      <w:tr w:rsidR="002A4ED5" w:rsidRPr="00536ABF" w14:paraId="0BD25CF7" w14:textId="77777777" w:rsidTr="00536ABF">
        <w:tc>
          <w:tcPr>
            <w:tcW w:w="1219" w:type="pct"/>
            <w:vAlign w:val="bottom"/>
          </w:tcPr>
          <w:p w14:paraId="5D78ACF0" w14:textId="5CB439CB" w:rsidR="002A4ED5" w:rsidRPr="00536ABF" w:rsidRDefault="00E22E05" w:rsidP="002A4ED5">
            <w:r>
              <w:t>puhelinnumero</w:t>
            </w:r>
          </w:p>
        </w:tc>
        <w:tc>
          <w:tcPr>
            <w:tcW w:w="3781" w:type="pct"/>
            <w:tcBorders>
              <w:bottom w:val="single" w:sz="4" w:space="0" w:color="auto"/>
            </w:tcBorders>
            <w:vAlign w:val="bottom"/>
          </w:tcPr>
          <w:p w14:paraId="798F5C3C" w14:textId="77777777" w:rsidR="002A4ED5" w:rsidRPr="00536ABF" w:rsidRDefault="002A4ED5" w:rsidP="002A4ED5"/>
        </w:tc>
      </w:tr>
      <w:tr w:rsidR="002A4ED5" w:rsidRPr="00536ABF" w14:paraId="02813437" w14:textId="77777777" w:rsidTr="00536ABF">
        <w:tc>
          <w:tcPr>
            <w:tcW w:w="1219" w:type="pct"/>
            <w:vAlign w:val="bottom"/>
          </w:tcPr>
          <w:p w14:paraId="20452A40" w14:textId="2E2E8D9E" w:rsidR="002A4ED5" w:rsidRPr="00536ABF" w:rsidRDefault="00B63E0F" w:rsidP="002A4ED5">
            <w:r>
              <w:t>Sähköposti</w:t>
            </w:r>
          </w:p>
        </w:tc>
        <w:tc>
          <w:tcPr>
            <w:tcW w:w="378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72ADC6" w14:textId="77777777" w:rsidR="002A4ED5" w:rsidRPr="00536ABF" w:rsidRDefault="002A4ED5" w:rsidP="002A4ED5"/>
        </w:tc>
      </w:tr>
    </w:tbl>
    <w:p w14:paraId="3AC88F3D" w14:textId="77777777" w:rsidR="00806FF3" w:rsidRPr="00536ABF" w:rsidRDefault="00806FF3" w:rsidP="00562601">
      <w:pPr>
        <w:pStyle w:val="Eivli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426"/>
        <w:gridCol w:w="2278"/>
        <w:gridCol w:w="2278"/>
        <w:gridCol w:w="1973"/>
        <w:gridCol w:w="2580"/>
        <w:gridCol w:w="3857"/>
      </w:tblGrid>
      <w:tr w:rsidR="0015401D" w:rsidRPr="00536ABF" w14:paraId="0FD4C88F" w14:textId="77777777" w:rsidTr="00E77C3F">
        <w:trPr>
          <w:trHeight w:val="331"/>
        </w:trPr>
        <w:tc>
          <w:tcPr>
            <w:tcW w:w="788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</w:tcPr>
          <w:p w14:paraId="3B2BE71C" w14:textId="6D38AE09" w:rsidR="0015401D" w:rsidRPr="00536ABF" w:rsidRDefault="0015401D" w:rsidP="0015401D">
            <w:pPr>
              <w:pStyle w:val="Taulukonotsikot"/>
              <w:jc w:val="left"/>
            </w:pPr>
            <w:r>
              <w:t>laji</w:t>
            </w:r>
          </w:p>
        </w:tc>
        <w:tc>
          <w:tcPr>
            <w:tcW w:w="74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</w:tcPr>
          <w:p w14:paraId="16C26044" w14:textId="5CC63326" w:rsidR="0015401D" w:rsidRDefault="0015401D" w:rsidP="0015401D">
            <w:pPr>
              <w:pStyle w:val="Taulukonotsikot"/>
              <w:jc w:val="left"/>
            </w:pPr>
            <w:r>
              <w:t>harrastava ryhmä</w:t>
            </w:r>
          </w:p>
        </w:tc>
        <w:tc>
          <w:tcPr>
            <w:tcW w:w="74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</w:tcPr>
          <w:p w14:paraId="173D3F84" w14:textId="77777777" w:rsidR="0015401D" w:rsidRDefault="0015401D" w:rsidP="0015401D">
            <w:pPr>
              <w:pStyle w:val="Taulukonotsikot"/>
              <w:jc w:val="left"/>
            </w:pPr>
            <w:r>
              <w:t>viikonpäivä ja klo</w:t>
            </w:r>
          </w:p>
          <w:p w14:paraId="1E4DEFBF" w14:textId="6F63AAE4" w:rsidR="00B04700" w:rsidRPr="00B04700" w:rsidRDefault="00B04700" w:rsidP="0015401D">
            <w:pPr>
              <w:pStyle w:val="Taulukonotsikot"/>
              <w:jc w:val="left"/>
              <w:rPr>
                <w:sz w:val="20"/>
                <w:szCs w:val="20"/>
              </w:rPr>
            </w:pPr>
            <w:r w:rsidRPr="00B04700">
              <w:rPr>
                <w:sz w:val="20"/>
                <w:szCs w:val="20"/>
              </w:rPr>
              <w:t>esim. Ma 17:00-18:30</w:t>
            </w:r>
          </w:p>
        </w:tc>
        <w:tc>
          <w:tcPr>
            <w:tcW w:w="64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</w:tcPr>
          <w:p w14:paraId="3F57BBE5" w14:textId="1C230B22" w:rsidR="0015401D" w:rsidRDefault="0015401D" w:rsidP="0015401D">
            <w:pPr>
              <w:pStyle w:val="Taulukonotsikot"/>
              <w:jc w:val="left"/>
            </w:pPr>
            <w:r>
              <w:t>ajanjakso</w:t>
            </w:r>
            <w:r w:rsidR="00B04700">
              <w:t xml:space="preserve"> </w:t>
            </w:r>
          </w:p>
        </w:tc>
        <w:tc>
          <w:tcPr>
            <w:tcW w:w="838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</w:tcPr>
          <w:p w14:paraId="634B925A" w14:textId="6B87C72B" w:rsidR="0015401D" w:rsidRPr="00536ABF" w:rsidRDefault="0015401D" w:rsidP="0015401D">
            <w:pPr>
              <w:pStyle w:val="Taulukonotsikot"/>
              <w:jc w:val="left"/>
            </w:pPr>
            <w:r>
              <w:t>yhteyshenkilö</w:t>
            </w:r>
          </w:p>
        </w:tc>
        <w:tc>
          <w:tcPr>
            <w:tcW w:w="1253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</w:tcPr>
          <w:p w14:paraId="06A75F00" w14:textId="77777777" w:rsidR="0015401D" w:rsidRDefault="0015401D" w:rsidP="0015401D">
            <w:pPr>
              <w:pStyle w:val="Taulukonotsikot"/>
              <w:jc w:val="left"/>
            </w:pPr>
            <w:r>
              <w:t>sähköpostiosoite</w:t>
            </w:r>
          </w:p>
          <w:p w14:paraId="653A7CDB" w14:textId="0A7AC030" w:rsidR="0015401D" w:rsidRPr="00536ABF" w:rsidRDefault="0015401D" w:rsidP="0015401D">
            <w:pPr>
              <w:pStyle w:val="Taulukonotsikot"/>
              <w:jc w:val="left"/>
            </w:pPr>
            <w:r>
              <w:t>puhelin</w:t>
            </w:r>
          </w:p>
        </w:tc>
      </w:tr>
      <w:tr w:rsidR="0015401D" w:rsidRPr="00E22E05" w14:paraId="6389DAA8" w14:textId="77777777" w:rsidTr="0015401D">
        <w:trPr>
          <w:trHeight w:val="331"/>
        </w:trPr>
        <w:tc>
          <w:tcPr>
            <w:tcW w:w="78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11ED81C" w14:textId="77777777" w:rsidR="0015401D" w:rsidRPr="00536ABF" w:rsidRDefault="0015401D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40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</w:tcPr>
          <w:p w14:paraId="5B54A0DE" w14:textId="67E868FF" w:rsidR="0015401D" w:rsidRPr="00B04700" w:rsidRDefault="00B04700" w:rsidP="00B04700">
            <w:pPr>
              <w:spacing w:before="0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04700">
              <w:rPr>
                <w:rFonts w:ascii="Calibri" w:eastAsia="Calibri" w:hAnsi="Calibri" w:cs="Times New Roman"/>
                <w:b/>
                <w:sz w:val="20"/>
                <w:szCs w:val="20"/>
              </w:rPr>
              <w:t>esim. D-Juniorit</w:t>
            </w:r>
          </w:p>
        </w:tc>
        <w:tc>
          <w:tcPr>
            <w:tcW w:w="74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75592EC" w14:textId="39F3DC3B" w:rsidR="0015401D" w:rsidRPr="00536ABF" w:rsidRDefault="0015401D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41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</w:tcPr>
          <w:p w14:paraId="7F0B1307" w14:textId="1F1AADDD" w:rsidR="0015401D" w:rsidRPr="00E22E05" w:rsidRDefault="0015401D" w:rsidP="00B04700">
            <w:pPr>
              <w:spacing w:before="0"/>
              <w:rPr>
                <w:rFonts w:ascii="Calibri" w:eastAsia="Calibri" w:hAnsi="Calibri" w:cs="Times New Roman"/>
                <w:b/>
                <w:lang w:val="en-GB"/>
              </w:rPr>
            </w:pPr>
          </w:p>
        </w:tc>
        <w:tc>
          <w:tcPr>
            <w:tcW w:w="83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64310E8" w14:textId="77777777" w:rsidR="0015401D" w:rsidRPr="00E22E05" w:rsidRDefault="0015401D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lang w:val="en-GB"/>
              </w:rPr>
            </w:pPr>
          </w:p>
        </w:tc>
        <w:tc>
          <w:tcPr>
            <w:tcW w:w="125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5EC4116" w14:textId="77777777" w:rsidR="0015401D" w:rsidRPr="00E22E05" w:rsidRDefault="0015401D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lang w:val="en-GB"/>
              </w:rPr>
            </w:pPr>
          </w:p>
        </w:tc>
      </w:tr>
      <w:tr w:rsidR="0015401D" w:rsidRPr="00201647" w14:paraId="0AFFEDDD" w14:textId="77777777" w:rsidTr="0015401D">
        <w:tc>
          <w:tcPr>
            <w:tcW w:w="78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964DED" w14:textId="4EADD473" w:rsidR="0015401D" w:rsidRPr="00201647" w:rsidRDefault="0015401D" w:rsidP="002A4ED5">
            <w:pPr>
              <w:rPr>
                <w:i/>
                <w:iCs/>
                <w:color w:val="00B0F0"/>
                <w:lang w:val="en-GB"/>
              </w:rPr>
            </w:pPr>
          </w:p>
        </w:tc>
        <w:tc>
          <w:tcPr>
            <w:tcW w:w="74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CE9196" w14:textId="02A352D8" w:rsidR="0015401D" w:rsidRPr="00201647" w:rsidRDefault="0015401D" w:rsidP="002A4ED5">
            <w:pPr>
              <w:rPr>
                <w:i/>
                <w:iCs/>
                <w:color w:val="00B0F0"/>
                <w:lang w:val="en-GB"/>
              </w:rPr>
            </w:pPr>
          </w:p>
        </w:tc>
        <w:tc>
          <w:tcPr>
            <w:tcW w:w="74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385058" w14:textId="7BC65477" w:rsidR="0015401D" w:rsidRPr="00201647" w:rsidRDefault="0015401D" w:rsidP="002A4ED5">
            <w:pPr>
              <w:rPr>
                <w:i/>
                <w:iCs/>
                <w:color w:val="00B0F0"/>
                <w:lang w:val="en-GB"/>
              </w:rPr>
            </w:pPr>
          </w:p>
        </w:tc>
        <w:tc>
          <w:tcPr>
            <w:tcW w:w="64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97113A" w14:textId="0D511CB0" w:rsidR="0015401D" w:rsidRPr="00201647" w:rsidRDefault="0015401D" w:rsidP="002A4ED5">
            <w:pPr>
              <w:rPr>
                <w:i/>
                <w:iCs/>
                <w:color w:val="00B0F0"/>
                <w:lang w:val="en-GB"/>
              </w:rPr>
            </w:pPr>
          </w:p>
        </w:tc>
        <w:tc>
          <w:tcPr>
            <w:tcW w:w="83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55B16D" w14:textId="22C57CCA" w:rsidR="0015401D" w:rsidRPr="00201647" w:rsidRDefault="0015401D" w:rsidP="002A4ED5">
            <w:pPr>
              <w:rPr>
                <w:i/>
                <w:iCs/>
                <w:color w:val="00B0F0"/>
                <w:lang w:val="en-GB"/>
              </w:rPr>
            </w:pPr>
          </w:p>
        </w:tc>
        <w:tc>
          <w:tcPr>
            <w:tcW w:w="125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847818" w14:textId="1C05BA36" w:rsidR="0015401D" w:rsidRPr="00201647" w:rsidRDefault="0015401D" w:rsidP="002A4ED5">
            <w:pPr>
              <w:rPr>
                <w:i/>
                <w:iCs/>
                <w:color w:val="00B0F0"/>
                <w:lang w:val="en-GB"/>
              </w:rPr>
            </w:pPr>
          </w:p>
        </w:tc>
      </w:tr>
      <w:tr w:rsidR="0015401D" w:rsidRPr="00E22E05" w14:paraId="23F67A6B" w14:textId="77777777" w:rsidTr="0015401D">
        <w:tc>
          <w:tcPr>
            <w:tcW w:w="7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54F328" w14:textId="77ADFE23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98408F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00FE07" w14:textId="40B407B3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F6D8E2" w14:textId="5EB522D0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3F7697" w14:textId="2CEA3046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B543CA" w14:textId="770F9C40" w:rsidR="0015401D" w:rsidRPr="00E22E05" w:rsidRDefault="0015401D" w:rsidP="002A4ED5">
            <w:pPr>
              <w:rPr>
                <w:lang w:val="en-GB"/>
              </w:rPr>
            </w:pPr>
          </w:p>
        </w:tc>
      </w:tr>
      <w:tr w:rsidR="0015401D" w:rsidRPr="00E22E05" w14:paraId="3CB2C9D7" w14:textId="77777777" w:rsidTr="0015401D">
        <w:tc>
          <w:tcPr>
            <w:tcW w:w="7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C33336" w14:textId="16C3B3B1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214B7E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907E5F" w14:textId="4CF18251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330459" w14:textId="320D5AF3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F25B23" w14:textId="146BFA04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9EFF3F" w14:textId="68FB86B7" w:rsidR="0015401D" w:rsidRPr="00E22E05" w:rsidRDefault="0015401D" w:rsidP="002A4ED5">
            <w:pPr>
              <w:rPr>
                <w:lang w:val="en-GB"/>
              </w:rPr>
            </w:pPr>
          </w:p>
        </w:tc>
      </w:tr>
      <w:tr w:rsidR="0015401D" w:rsidRPr="00E22E05" w14:paraId="1A44D4B6" w14:textId="77777777" w:rsidTr="0015401D">
        <w:tc>
          <w:tcPr>
            <w:tcW w:w="7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F5FF32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B5D3BD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4BDC95" w14:textId="605A1A75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B8D225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87F4EA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CB9CA3" w14:textId="77777777" w:rsidR="0015401D" w:rsidRPr="00E22E05" w:rsidRDefault="0015401D" w:rsidP="002A4ED5">
            <w:pPr>
              <w:rPr>
                <w:lang w:val="en-GB"/>
              </w:rPr>
            </w:pPr>
          </w:p>
        </w:tc>
      </w:tr>
      <w:tr w:rsidR="0015401D" w:rsidRPr="00E22E05" w14:paraId="6D6584B8" w14:textId="77777777" w:rsidTr="0015401D">
        <w:tc>
          <w:tcPr>
            <w:tcW w:w="7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5DEC73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D1EEFD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44DBCE" w14:textId="098906AE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158841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5237F5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39A46B" w14:textId="77777777" w:rsidR="0015401D" w:rsidRPr="00E22E05" w:rsidRDefault="0015401D" w:rsidP="002A4ED5">
            <w:pPr>
              <w:rPr>
                <w:lang w:val="en-GB"/>
              </w:rPr>
            </w:pPr>
          </w:p>
        </w:tc>
      </w:tr>
      <w:tr w:rsidR="0015401D" w:rsidRPr="00E22E05" w14:paraId="2E89DD0C" w14:textId="77777777" w:rsidTr="0015401D">
        <w:tc>
          <w:tcPr>
            <w:tcW w:w="7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A17DC1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BC2B5E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623924" w14:textId="58CA5F70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C245B0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E8282C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59FE9F" w14:textId="77777777" w:rsidR="0015401D" w:rsidRPr="00E22E05" w:rsidRDefault="0015401D" w:rsidP="002A4ED5">
            <w:pPr>
              <w:rPr>
                <w:lang w:val="en-GB"/>
              </w:rPr>
            </w:pPr>
          </w:p>
        </w:tc>
      </w:tr>
      <w:tr w:rsidR="0015401D" w:rsidRPr="00E22E05" w14:paraId="1BCC4BED" w14:textId="77777777" w:rsidTr="0015401D">
        <w:tc>
          <w:tcPr>
            <w:tcW w:w="7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F1F38B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6FF258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1901B3" w14:textId="5BD8B3A0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93B16C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FF5D2F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A6B721" w14:textId="77777777" w:rsidR="0015401D" w:rsidRPr="00E22E05" w:rsidRDefault="0015401D" w:rsidP="002A4ED5">
            <w:pPr>
              <w:rPr>
                <w:lang w:val="en-GB"/>
              </w:rPr>
            </w:pPr>
          </w:p>
        </w:tc>
      </w:tr>
      <w:tr w:rsidR="0015401D" w:rsidRPr="00E22E05" w14:paraId="53F031F8" w14:textId="77777777" w:rsidTr="0015401D">
        <w:tc>
          <w:tcPr>
            <w:tcW w:w="7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4DFE9E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69E1B2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2DB26A" w14:textId="18B0DF0E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225D22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F8BD34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7F3A66" w14:textId="77777777" w:rsidR="0015401D" w:rsidRPr="00E22E05" w:rsidRDefault="0015401D" w:rsidP="002A4ED5">
            <w:pPr>
              <w:rPr>
                <w:lang w:val="en-GB"/>
              </w:rPr>
            </w:pPr>
          </w:p>
        </w:tc>
      </w:tr>
      <w:tr w:rsidR="0015401D" w:rsidRPr="00E22E05" w14:paraId="3585AA3E" w14:textId="77777777" w:rsidTr="0015401D">
        <w:tc>
          <w:tcPr>
            <w:tcW w:w="7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7A6B79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25EE7B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79F41E" w14:textId="7D0439AF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972A11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63C61F" w14:textId="77777777" w:rsidR="0015401D" w:rsidRPr="00E22E05" w:rsidRDefault="0015401D" w:rsidP="002A4ED5">
            <w:pPr>
              <w:rPr>
                <w:lang w:val="en-GB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B45DF7" w14:textId="77777777" w:rsidR="0015401D" w:rsidRPr="00E22E05" w:rsidRDefault="0015401D" w:rsidP="002A4ED5">
            <w:pPr>
              <w:rPr>
                <w:lang w:val="en-GB"/>
              </w:rPr>
            </w:pPr>
          </w:p>
        </w:tc>
      </w:tr>
    </w:tbl>
    <w:p w14:paraId="5DE249B2" w14:textId="280CD6C9" w:rsidR="00B04700" w:rsidRDefault="00B04700" w:rsidP="002A648D">
      <w:r>
        <w:t xml:space="preserve">Vakiovuorohaku ajalle 15.5.-31.9.2020. Kouluaikana ei myönnetä vakiovuoroja arkisin klo 08-15. </w:t>
      </w:r>
      <w:r w:rsidR="00BA1059">
        <w:t xml:space="preserve"> </w:t>
      </w:r>
    </w:p>
    <w:p w14:paraId="2E2E1814" w14:textId="6943FD94" w:rsidR="00806FF3" w:rsidRPr="00536ABF" w:rsidRDefault="00B04700" w:rsidP="002A648D">
      <w:r>
        <w:t>Hinnat: Humppilalaiselle seuralla vakiovuorot ilmaisia.  Ulkopuoliselle 25€/h. Tapahtumat 200€/vrk (jos peritään osallistumis</w:t>
      </w:r>
      <w:r w:rsidR="00E8608F">
        <w:t>maksu</w:t>
      </w:r>
      <w:r>
        <w:t xml:space="preserve"> tai pääsymaksu) 100€/vrk (jos tilaisuus on maksuton). </w:t>
      </w:r>
      <w:r w:rsidR="005C41C8">
        <w:t>Pitkäkestois</w:t>
      </w:r>
      <w:r w:rsidR="00E8608F">
        <w:t xml:space="preserve">et vuorot tai </w:t>
      </w:r>
      <w:r>
        <w:t>Isommat tapahtumat sopimuksen mukaan.</w:t>
      </w:r>
      <w:r w:rsidR="005C41C8">
        <w:t xml:space="preserve">        </w:t>
      </w:r>
      <w:r w:rsidR="00E8608F">
        <w:t>Tiedustelut: Vesa-Pekka Hirvioja 0440 460838</w:t>
      </w:r>
      <w:r w:rsidR="005C41C8">
        <w:t xml:space="preserve">  </w:t>
      </w:r>
    </w:p>
    <w:sectPr w:rsidR="00806FF3" w:rsidRPr="00536ABF" w:rsidSect="001D0680">
      <w:headerReference w:type="default" r:id="rId11"/>
      <w:pgSz w:w="16838" w:h="11906" w:orient="landscape" w:code="9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1A2586" w14:textId="77777777" w:rsidR="0035506D" w:rsidRDefault="0035506D" w:rsidP="00650259">
      <w:pPr>
        <w:spacing w:line="240" w:lineRule="auto"/>
      </w:pPr>
      <w:r>
        <w:separator/>
      </w:r>
    </w:p>
  </w:endnote>
  <w:endnote w:type="continuationSeparator" w:id="0">
    <w:p w14:paraId="35829726" w14:textId="77777777" w:rsidR="0035506D" w:rsidRDefault="0035506D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7D1501-54B8-41C4-B460-792F85071EC4}"/>
    <w:embedBold r:id="rId2" w:fontKey="{5A2072AB-B9A9-4EFD-89F6-8FD24BCF951E}"/>
    <w:embedItalic r:id="rId3" w:fontKey="{BCDD2161-BF3B-4AD8-BED8-D3BF8852E63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998A9C9-0275-46CA-AD61-EB87A4DBA181}"/>
    <w:embedBold r:id="rId5" w:fontKey="{F6C2162A-8810-4800-8A86-752BACE229C8}"/>
    <w:embedItalic r:id="rId6" w:fontKey="{7BABF582-C665-4EBB-A596-F0EDF87452E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551B1188-34C4-43DF-8D3F-ADDD01C6637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A14B8F7E-0E3A-41AF-91A0-D88152F9D8E3}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38B8B6" w14:textId="77777777" w:rsidR="0035506D" w:rsidRDefault="0035506D" w:rsidP="00650259">
      <w:pPr>
        <w:spacing w:line="240" w:lineRule="auto"/>
      </w:pPr>
      <w:r>
        <w:separator/>
      </w:r>
    </w:p>
  </w:footnote>
  <w:footnote w:type="continuationSeparator" w:id="0">
    <w:p w14:paraId="3A4EFD36" w14:textId="77777777" w:rsidR="0035506D" w:rsidRDefault="0035506D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686"/>
      <w:gridCol w:w="13712"/>
    </w:tblGrid>
    <w:tr w:rsidR="00562601" w:rsidRPr="00562601" w14:paraId="583E28B6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657A1D5A" w14:textId="650C9077" w:rsidR="00562601" w:rsidRPr="00562601" w:rsidRDefault="00E22E05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color w:val="FFFFFF"/>
              <w:sz w:val="44"/>
              <w:szCs w:val="24"/>
            </w:rPr>
          </w:pPr>
          <w:r>
            <w:rPr>
              <w:rFonts w:ascii="&amp;quot" w:hAnsi="&amp;quot"/>
              <w:b/>
              <w:bCs/>
              <w:noProof/>
              <w:color w:val="000000"/>
              <w:sz w:val="21"/>
              <w:szCs w:val="21"/>
            </w:rPr>
            <w:drawing>
              <wp:inline distT="0" distB="0" distL="0" distR="0" wp14:anchorId="2E0F194C" wp14:editId="144A456A">
                <wp:extent cx="933450" cy="1047750"/>
                <wp:effectExtent l="0" t="0" r="0" b="0"/>
                <wp:docPr id="3" name="Kuva 3" descr="Vaakuna [Humppila]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Vaakuna [Humppila]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731F1C" w:themeFill="accent5"/>
          <w:vAlign w:val="center"/>
        </w:tcPr>
        <w:p w14:paraId="18C4FD82" w14:textId="5CB2225F" w:rsidR="00562601" w:rsidRPr="002B69B4" w:rsidRDefault="00E22E05" w:rsidP="002B69B4">
          <w:pPr>
            <w:pStyle w:val="Yltunniste"/>
          </w:pPr>
          <w:r>
            <w:t>Yleisurheil</w:t>
          </w:r>
          <w:r w:rsidR="00201647">
            <w:t>u</w:t>
          </w:r>
          <w:r>
            <w:t>kentän kesän vakiovuorojen ha</w:t>
          </w:r>
          <w:r w:rsidR="00131419">
            <w:t>k</w:t>
          </w:r>
          <w:r>
            <w:t>ulomake</w:t>
          </w:r>
        </w:p>
      </w:tc>
    </w:tr>
  </w:tbl>
  <w:p w14:paraId="63ACA8B4" w14:textId="77777777" w:rsidR="00562601" w:rsidRDefault="00562601" w:rsidP="00562601">
    <w:pPr>
      <w:pStyle w:val="Eivl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Luku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Liit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Merkittyluettel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Merkittyluettel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oituluettel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ituluettel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eroituluettelo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Otsikk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Otsikk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Otsikk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Otsikk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E05"/>
    <w:rsid w:val="00003B30"/>
    <w:rsid w:val="00045CA6"/>
    <w:rsid w:val="00052382"/>
    <w:rsid w:val="0006568A"/>
    <w:rsid w:val="00076F0F"/>
    <w:rsid w:val="00084253"/>
    <w:rsid w:val="000D1F49"/>
    <w:rsid w:val="000D5C59"/>
    <w:rsid w:val="000F5C88"/>
    <w:rsid w:val="00131419"/>
    <w:rsid w:val="0015401D"/>
    <w:rsid w:val="001727CA"/>
    <w:rsid w:val="00181F74"/>
    <w:rsid w:val="001D0680"/>
    <w:rsid w:val="001E4E2C"/>
    <w:rsid w:val="00201647"/>
    <w:rsid w:val="00261C01"/>
    <w:rsid w:val="002A4ED5"/>
    <w:rsid w:val="002A648D"/>
    <w:rsid w:val="002B69B4"/>
    <w:rsid w:val="002C56E6"/>
    <w:rsid w:val="002D3A9F"/>
    <w:rsid w:val="00354B3D"/>
    <w:rsid w:val="0035506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36ABF"/>
    <w:rsid w:val="00562601"/>
    <w:rsid w:val="0057256E"/>
    <w:rsid w:val="00577E06"/>
    <w:rsid w:val="00582B1C"/>
    <w:rsid w:val="005A3BF7"/>
    <w:rsid w:val="005C41C8"/>
    <w:rsid w:val="005F2035"/>
    <w:rsid w:val="005F7990"/>
    <w:rsid w:val="006250A2"/>
    <w:rsid w:val="0063739C"/>
    <w:rsid w:val="00645CEA"/>
    <w:rsid w:val="00650259"/>
    <w:rsid w:val="00770F25"/>
    <w:rsid w:val="00787DD4"/>
    <w:rsid w:val="007A35A8"/>
    <w:rsid w:val="007B0A85"/>
    <w:rsid w:val="007C6A52"/>
    <w:rsid w:val="00806FF3"/>
    <w:rsid w:val="0082043E"/>
    <w:rsid w:val="008A3950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700"/>
    <w:rsid w:val="00B04A50"/>
    <w:rsid w:val="00B139A9"/>
    <w:rsid w:val="00B160CA"/>
    <w:rsid w:val="00B63E0F"/>
    <w:rsid w:val="00B970CB"/>
    <w:rsid w:val="00BA1059"/>
    <w:rsid w:val="00BD4753"/>
    <w:rsid w:val="00BD5CB1"/>
    <w:rsid w:val="00BE62EE"/>
    <w:rsid w:val="00C003BA"/>
    <w:rsid w:val="00C17C7E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14589"/>
    <w:rsid w:val="00E22E05"/>
    <w:rsid w:val="00E61C09"/>
    <w:rsid w:val="00E677FE"/>
    <w:rsid w:val="00E8608F"/>
    <w:rsid w:val="00E956DF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9DD89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fi-FI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ali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Otsikko1">
    <w:name w:val="heading 1"/>
    <w:basedOn w:val="Normaali"/>
    <w:link w:val="Otsikko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Otsikko2">
    <w:name w:val="heading 2"/>
    <w:basedOn w:val="Normaali"/>
    <w:link w:val="Otsikk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Otsikko3">
    <w:name w:val="heading 3"/>
    <w:basedOn w:val="Normaali"/>
    <w:next w:val="Normaali"/>
    <w:link w:val="Otsikk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Otsikko4">
    <w:name w:val="heading 4"/>
    <w:basedOn w:val="Normaali"/>
    <w:link w:val="Otsikk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Otsikko5">
    <w:name w:val="heading 5"/>
    <w:basedOn w:val="Otsikko2"/>
    <w:link w:val="Otsikk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Otsikko6">
    <w:name w:val="heading 6"/>
    <w:basedOn w:val="Normaali"/>
    <w:next w:val="Normaali"/>
    <w:link w:val="Otsikk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semiHidden/>
    <w:rsid w:val="00562601"/>
    <w:rPr>
      <w:b/>
      <w:color w:val="4BACC6"/>
      <w:sz w:val="52"/>
    </w:rPr>
  </w:style>
  <w:style w:type="character" w:styleId="Aihetunniste">
    <w:name w:val="Hashtag"/>
    <w:basedOn w:val="Kappaleenoletusfontti"/>
    <w:uiPriority w:val="99"/>
    <w:semiHidden/>
    <w:rsid w:val="00CD4532"/>
    <w:rPr>
      <w:color w:val="2B579A"/>
      <w:shd w:val="clear" w:color="auto" w:fill="E6E6E6"/>
    </w:rPr>
  </w:style>
  <w:style w:type="paragraph" w:customStyle="1" w:styleId="Numeroituluettelo1">
    <w:name w:val="Numeroitu luettelo1"/>
    <w:basedOn w:val="Normaali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Oletus">
    <w:name w:val="Oletus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Otsikko2Char">
    <w:name w:val="Otsikko 2 Char"/>
    <w:basedOn w:val="Kappaleenoletusfontti"/>
    <w:link w:val="Otsikko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Vakiosisennys">
    <w:name w:val="Normal Indent"/>
    <w:basedOn w:val="Normaali"/>
    <w:uiPriority w:val="99"/>
    <w:semiHidden/>
    <w:rsid w:val="000D1F49"/>
    <w:pPr>
      <w:ind w:left="720"/>
    </w:pPr>
  </w:style>
  <w:style w:type="character" w:customStyle="1" w:styleId="Otsikko3Char">
    <w:name w:val="Otsikko 3 Char"/>
    <w:basedOn w:val="Kappaleenoletusfontti"/>
    <w:link w:val="Otsikko3"/>
    <w:uiPriority w:val="1"/>
    <w:semiHidden/>
    <w:rsid w:val="00562601"/>
    <w:rPr>
      <w:b/>
      <w:bCs/>
      <w:color w:val="694A77"/>
      <w:sz w:val="24"/>
      <w:szCs w:val="27"/>
    </w:rPr>
  </w:style>
  <w:style w:type="paragraph" w:styleId="Sisluet1">
    <w:name w:val="toc 1"/>
    <w:basedOn w:val="Normaali"/>
    <w:next w:val="Normaali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Alaviitteenteksti">
    <w:name w:val="footnote text"/>
    <w:basedOn w:val="Normaali"/>
    <w:link w:val="AlaviitteentekstiChar"/>
    <w:uiPriority w:val="99"/>
    <w:semiHidden/>
    <w:rsid w:val="000D1F49"/>
    <w:rPr>
      <w:sz w:val="18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562601"/>
    <w:rPr>
      <w:sz w:val="18"/>
      <w:szCs w:val="20"/>
    </w:rPr>
  </w:style>
  <w:style w:type="paragraph" w:styleId="Merkittyluettelo">
    <w:name w:val="List Bullet"/>
    <w:basedOn w:val="Normaali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Kommentinteksti">
    <w:name w:val="annotation text"/>
    <w:basedOn w:val="Normaali"/>
    <w:link w:val="KommentintekstiChar"/>
    <w:uiPriority w:val="99"/>
    <w:semiHidden/>
    <w:rsid w:val="000D1F49"/>
    <w:rPr>
      <w:szCs w:val="24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CD4532"/>
    <w:rPr>
      <w:szCs w:val="24"/>
    </w:rPr>
  </w:style>
  <w:style w:type="paragraph" w:styleId="Yltunniste">
    <w:name w:val="header"/>
    <w:basedOn w:val="Normaali"/>
    <w:link w:val="Yltunniste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YltunnisteChar">
    <w:name w:val="Ylätunniste Char"/>
    <w:basedOn w:val="Kappaleenoletusfontti"/>
    <w:link w:val="Yltunniste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Alatunniste">
    <w:name w:val="footer"/>
    <w:basedOn w:val="Normaali"/>
    <w:link w:val="Alatunniste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AlatunnisteChar">
    <w:name w:val="Alatunniste Char"/>
    <w:basedOn w:val="Kappaleenoletusfontti"/>
    <w:link w:val="Alatunniste"/>
    <w:uiPriority w:val="99"/>
    <w:rsid w:val="002A648D"/>
    <w:rPr>
      <w:sz w:val="18"/>
      <w:szCs w:val="24"/>
    </w:rPr>
  </w:style>
  <w:style w:type="character" w:styleId="Alaviitteenviite">
    <w:name w:val="footnote reference"/>
    <w:basedOn w:val="Kappaleenoletusfontti"/>
    <w:uiPriority w:val="99"/>
    <w:semiHidden/>
    <w:rsid w:val="000D1F49"/>
    <w:rPr>
      <w:vertAlign w:val="superscript"/>
    </w:rPr>
  </w:style>
  <w:style w:type="character" w:styleId="Kommentinviite">
    <w:name w:val="annotation reference"/>
    <w:basedOn w:val="Kappaleenoletusfontti"/>
    <w:uiPriority w:val="99"/>
    <w:semiHidden/>
    <w:rsid w:val="000D1F49"/>
    <w:rPr>
      <w:sz w:val="18"/>
      <w:szCs w:val="18"/>
    </w:rPr>
  </w:style>
  <w:style w:type="paragraph" w:styleId="Numeroituluettelo">
    <w:name w:val="List Number"/>
    <w:basedOn w:val="Normaali"/>
    <w:uiPriority w:val="99"/>
    <w:semiHidden/>
    <w:rsid w:val="000D1F49"/>
    <w:pPr>
      <w:numPr>
        <w:numId w:val="5"/>
      </w:numPr>
    </w:pPr>
  </w:style>
  <w:style w:type="character" w:styleId="Hyperlinkki">
    <w:name w:val="Hyperlink"/>
    <w:basedOn w:val="Kappaleenoletusfontti"/>
    <w:uiPriority w:val="99"/>
    <w:semiHidden/>
    <w:rsid w:val="000D1F49"/>
    <w:rPr>
      <w:color w:val="BF678E" w:themeColor="hyperlink"/>
      <w:u w:val="single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0D1F49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Eivli">
    <w:name w:val="No Spacing"/>
    <w:basedOn w:val="Normaali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Otsikko">
    <w:name w:val="Title"/>
    <w:basedOn w:val="Normaali"/>
    <w:next w:val="Normaali"/>
    <w:link w:val="Otsikk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Merkittyluettelo2">
    <w:name w:val="List Bullet 2"/>
    <w:basedOn w:val="Normaali"/>
    <w:uiPriority w:val="99"/>
    <w:semiHidden/>
    <w:rsid w:val="000D1F49"/>
    <w:pPr>
      <w:numPr>
        <w:ilvl w:val="1"/>
        <w:numId w:val="4"/>
      </w:numPr>
    </w:pPr>
  </w:style>
  <w:style w:type="table" w:customStyle="1" w:styleId="Kuvataulukko">
    <w:name w:val="Kuvataulukko"/>
    <w:basedOn w:val="Normaalitaulukko"/>
    <w:uiPriority w:val="99"/>
    <w:rsid w:val="000D1F49"/>
    <w:tblPr/>
    <w:trPr>
      <w:cantSplit/>
    </w:t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2601"/>
    <w:rPr>
      <w:b/>
      <w:sz w:val="25"/>
      <w:szCs w:val="25"/>
    </w:rPr>
  </w:style>
  <w:style w:type="character" w:customStyle="1" w:styleId="Otsikko5Char">
    <w:name w:val="Otsikko 5 Char"/>
    <w:basedOn w:val="Otsikko2Char"/>
    <w:link w:val="Otsikko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isluet2">
    <w:name w:val="toc 2"/>
    <w:basedOn w:val="Normaali"/>
    <w:next w:val="Normaali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isluet3">
    <w:name w:val="toc 3"/>
    <w:basedOn w:val="Normaali"/>
    <w:next w:val="Normaali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Kuvaotsikkoluettelo">
    <w:name w:val="table of figures"/>
    <w:basedOn w:val="Normaali"/>
    <w:next w:val="Normaali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Numeroituluettelo2">
    <w:name w:val="List Number 2"/>
    <w:basedOn w:val="Normaali"/>
    <w:uiPriority w:val="99"/>
    <w:semiHidden/>
    <w:rsid w:val="000D1F49"/>
    <w:pPr>
      <w:numPr>
        <w:ilvl w:val="1"/>
        <w:numId w:val="5"/>
      </w:numPr>
    </w:pPr>
  </w:style>
  <w:style w:type="character" w:styleId="AvattuHyperlinkki">
    <w:name w:val="FollowedHyperlink"/>
    <w:basedOn w:val="Kappaleenoletusfontti"/>
    <w:uiPriority w:val="99"/>
    <w:semiHidden/>
    <w:rsid w:val="000D1F49"/>
    <w:rPr>
      <w:color w:val="731F1C" w:themeColor="followedHyperlink"/>
      <w:u w:val="single"/>
    </w:rPr>
  </w:style>
  <w:style w:type="paragraph" w:styleId="NormaaliWWW">
    <w:name w:val="Normal (Web)"/>
    <w:basedOn w:val="Normaali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Kirjannimike">
    <w:name w:val="Book Title"/>
    <w:basedOn w:val="Kappaleenoletusfontti"/>
    <w:uiPriority w:val="33"/>
    <w:semiHidden/>
    <w:rsid w:val="000D1F49"/>
    <w:rPr>
      <w:b/>
      <w:bCs/>
      <w:i/>
      <w:iCs/>
      <w:spacing w:val="5"/>
    </w:rPr>
  </w:style>
  <w:style w:type="paragraph" w:styleId="Sisllysluettelonotsikko">
    <w:name w:val="TOC Heading"/>
    <w:basedOn w:val="Normaali"/>
    <w:next w:val="Normaali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ksti">
    <w:name w:val="macro"/>
    <w:link w:val="Makroteksti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kstiChar">
    <w:name w:val="Makroteksti Char"/>
    <w:basedOn w:val="Kappaleenoletusfontti"/>
    <w:link w:val="Makroteksti"/>
    <w:uiPriority w:val="99"/>
    <w:semiHidden/>
    <w:rsid w:val="00562601"/>
    <w:rPr>
      <w:rFonts w:ascii="Consolas" w:hAnsi="Consolas"/>
      <w:sz w:val="20"/>
      <w:szCs w:val="20"/>
    </w:rPr>
  </w:style>
  <w:style w:type="table" w:styleId="TaulukkoRuudukko">
    <w:name w:val="Table Grid"/>
    <w:basedOn w:val="Normaalitaulukko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806FF3"/>
    <w:rPr>
      <w:color w:val="808080"/>
    </w:rPr>
  </w:style>
  <w:style w:type="paragraph" w:customStyle="1" w:styleId="Taulukonotsikot">
    <w:name w:val="Taulukon otsikot"/>
    <w:basedOn w:val="Normaali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ulukonalaotsikot">
    <w:name w:val="Taulukon alaotsikot"/>
    <w:basedOn w:val="Normaali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Yhteens">
    <w:name w:val="Yhteensä"/>
    <w:basedOn w:val="Normaali"/>
    <w:next w:val="Normaali"/>
    <w:link w:val="Yhteens-merkki"/>
    <w:uiPriority w:val="1"/>
    <w:qFormat/>
    <w:rsid w:val="002A648D"/>
    <w:rPr>
      <w:b/>
    </w:rPr>
  </w:style>
  <w:style w:type="character" w:customStyle="1" w:styleId="Yhteens-merkki">
    <w:name w:val="Yhteensä-merkki"/>
    <w:basedOn w:val="Kappaleenoletusfontti"/>
    <w:link w:val="Yhteens"/>
    <w:uiPriority w:val="1"/>
    <w:rsid w:val="002A648D"/>
    <w:rPr>
      <w:b/>
      <w:sz w:val="24"/>
    </w:rPr>
  </w:style>
  <w:style w:type="character" w:styleId="Ratkaisematonmaininta">
    <w:name w:val="Unresolved Mention"/>
    <w:basedOn w:val="Kappaleenoletusfontti"/>
    <w:uiPriority w:val="99"/>
    <w:semiHidden/>
    <w:rsid w:val="002016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www.humppila.fi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sap\AppData\Roaming\Microsoft\Templates\Logovaatteen%20tilauslomak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8B145F-A496-4766-8ABA-9760B6022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Logovaatteen tilauslomake</Template>
  <TotalTime>0</TotalTime>
  <Pages>1</Pages>
  <Words>72</Words>
  <Characters>588</Characters>
  <Application>Microsoft Office Word</Application>
  <DocSecurity>0</DocSecurity>
  <Lines>4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2020-03-20T21:26:00Z</dcterms:created>
  <dcterms:modified xsi:type="dcterms:W3CDTF">2020-03-23T06:40:00Z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